
<file path=[Content_Types].xml><?xml version="1.0" encoding="utf-8"?>
<Types xmlns="http://schemas.openxmlformats.org/package/2006/content-types">
  <Default ContentType="image/jpeg" Extension="jpg"/>
  <Default ContentType="application/vnd.openxmlformats-package.relationships+xml" Extension="rels"/>
  <Default ContentType="application/xml" Extension="xml"/>
  <Override ContentType="application/vnd.openxmlformats-officedocument.wordprocessingml.template.main+xml" PartName="/word/document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settings+xml" PartName="/word/settings.xml"/>
  <Override ContentType="application/vnd.openxmlformats-officedocument.wordprocessingml.webSettings+xml" PartName="/word/webSettings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header+xml" PartName="/word/header1.xml"/>
  <Override ContentType="application/vnd.openxmlformats-officedocument.wordprocessingml.footer+xml" PartName="/word/footer3.xml"/>
  <Override ContentType="application/vnd.openxmlformats-officedocument.wordprocessingml.fontTable+xml" PartName="/word/fontTable.xml"/>
  <Override ContentType="application/vnd.openxmlformats-officedocument.theme+xml" PartName="/word/theme/theme1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custom-properties+xml" PartName="/docProps/custom.xml"/>
</Types>
</file>

<file path=_rels/.rels><?xml version="1.0" encoding="UTF-8" standalone="yes" ?><Relationships xmlns="http://schemas.openxmlformats.org/package/2006/relationships"><Relationship Id="rId3" Target="docProps/app.xml" Type="http://schemas.openxmlformats.org/officeDocument/2006/relationships/extended-properties"/><Relationship Id="rId2" Target="docProps/core.xml" Type="http://schemas.openxmlformats.org/package/2006/relationships/metadata/core-properties"/><Relationship Id="rId1" Target="word/document.xml" Type="http://schemas.openxmlformats.org/officeDocument/2006/relationships/officeDocument"/><Relationship Id="rId4" Target="docProps/custom.xml" Type="http://schemas.openxmlformats.org/officeDocument/2006/relationships/custom-propertie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GoBack" w:displacedByCustomXml="next"/>
    <w:sdt>
      <w:sdtPr>
        <w:rPr>
          <w:rFonts w:asciiTheme="minorHAnsi" w:eastAsiaTheme="minorEastAsia" w:hAnsiTheme="minorHAnsi"/>
          <w:color w:val="auto"/>
          <w:sz w:val="24"/>
          <w:szCs w:val="24"/>
        </w:rPr>
        <w:id w:val="923930027"/>
        <w:docPartObj>
          <w:docPartGallery w:val="Cover Pages"/>
          <w:docPartUnique/>
        </w:docPartObj>
      </w:sdtPr>
      <w:sdtEndPr>
        <w:rPr>
          <w:rFonts w:ascii="Impact" w:eastAsiaTheme="minorHAnsi" w:hAnsi="Impact"/>
          <w:color w:val="152D5D"/>
          <w:sz w:val="120"/>
          <w:szCs w:val="22"/>
        </w:rPr>
      </w:sdtEndPr>
      <w:sdtContent>
        <w:p w:rsidR="001A2BE4" w:rsidRDefault="00947027" w:rsidP="001A2BE4">
          <w:pPr>
            <w:pStyle w:val="PosterTitle"/>
          </w:pPr>
          <w:r>
            <mc:AlternateContent>
              <mc:Choice Requires="wps">
                <w:drawing>
                  <wp:anchor distT="0" distB="0" distL="114300" distR="114300" simplePos="0" relativeHeight="251659264" behindDoc="1" locked="0" layoutInCell="1" allowOverlap="1" wp14:anchorId="1FA5DE78" wp14:editId="39545BBD">
                    <wp:simplePos x="0" y="0"/>
                    <wp:positionH relativeFrom="column">
                      <wp:posOffset>5080</wp:posOffset>
                    </wp:positionH>
                    <wp:positionV relativeFrom="paragraph">
                      <wp:posOffset>3175</wp:posOffset>
                    </wp:positionV>
                    <wp:extent cx="7975600" cy="1676400"/>
                    <wp:effectExtent l="0" t="0" r="0" b="0"/>
                    <wp:wrapNone/>
                    <wp:docPr id="2" name="Text Box 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975600" cy="1676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:rsidR="00947027" w:rsidRPr="0011445F" w:rsidRDefault="002230DD" w:rsidP="0011445F">
                                <w:pPr>
                                  <w:pStyle w:val="PosterTitle"/>
                                </w:pPr>
                                <w:sdt>
                                  <w:sdtPr>
                                    <w:alias w:val="Cover Title"/>
                                    <w:tag w:val="Cover Title"/>
                                    <w:id w:val="1641229024"/>
                                  </w:sdtPr>
                                  <w:sdtEndPr/>
                                  <w:sdtContent>
                                    <w:r w:rsidR="00947027">
                                      <w:t>use this space to add your poster title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1FA5DE78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" o:spid="_x0000_s1026" type="#_x0000_t202" style="position:absolute;margin-left:.4pt;margin-top:.25pt;width:628pt;height:132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" filled="f" stroked="f" strokeweight=".5pt">
                    <v:textbox inset="0,0,0,0">
                      <w:txbxContent>
                        <w:p w:rsidR="00947027" w:rsidRPr="0011445F" w:rsidRDefault="002230DD" w:rsidP="0011445F">
                          <w:pPr>
                            <w:pStyle w:val="PosterTitle"/>
                          </w:pPr>
                          <w:sdt>
                            <w:sdtPr>
                              <w:alias w:val="Cover Title"/>
                              <w:tag w:val="Cover Title"/>
                              <w:id w:val="1641229024"/>
                            </w:sdtPr>
                            <w:sdtEndPr/>
                            <w:sdtContent>
                              <w:r w:rsidR="00947027">
                                <w:t>use this space to add your poster title</w:t>
                              </w:r>
                            </w:sdtContent>
                          </w:sdt>
                        </w:p>
                      </w:txbxContent>
                    </v:textbox>
                  </v:shape>
                </w:pict>
              </mc:Fallback>
            </mc:AlternateContent>
          </w:r>
        </w:p>
      </w:sdtContent>
    </w:sdt>
    <w:bookmarkEnd w:id="0"/>
    <w:p w:rsidR="001A2BE4" w:rsidRDefault="001A2BE4" w:rsidP="001A2BE4"/>
    <w:p w:rsidR="00947027" w:rsidRDefault="00947027" w:rsidP="001A2BE4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5080</wp:posOffset>
                </wp:positionH>
                <wp:positionV relativeFrom="paragraph">
                  <wp:posOffset>407035</wp:posOffset>
                </wp:positionV>
                <wp:extent cx="7975600" cy="2844800"/>
                <wp:effectExtent l="0" t="0" r="0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975600" cy="2844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947027" w:rsidRDefault="00947027" w:rsidP="00947027">
                            <w:pPr>
                              <w:spacing w:after="0"/>
                            </w:pPr>
                            <w:r w:rsidRPr="001A2BE4">
                              <w:t xml:space="preserve">Use this space to enter some details about what you’re offering. </w:t>
                            </w:r>
                            <w:r>
                              <w:br/>
                            </w:r>
                            <w:r w:rsidRPr="001A2BE4">
                              <w:t xml:space="preserve">Use this space to enter some details about what you’re offering. </w:t>
                            </w:r>
                            <w:r>
                              <w:br/>
                            </w:r>
                            <w:r w:rsidRPr="001A2BE4">
                              <w:t>Use this space to enter some details about what you’re offering.</w:t>
                            </w:r>
                          </w:p>
                          <w:p w:rsidR="00947027" w:rsidRDefault="00947027" w:rsidP="00947027">
                            <w:pPr>
                              <w:spacing w:after="0"/>
                            </w:pPr>
                          </w:p>
                          <w:p w:rsidR="00947027" w:rsidRPr="001A2BE4" w:rsidRDefault="00947027" w:rsidP="00947027">
                            <w:pPr>
                              <w:spacing w:after="0"/>
                            </w:pPr>
                            <w:r w:rsidRPr="001A2BE4">
                              <w:t>Enter the date here</w:t>
                            </w:r>
                            <w:r w:rsidRPr="001A2BE4">
                              <w:br/>
                              <w:t>Enter the location here</w:t>
                            </w:r>
                            <w:r w:rsidRPr="001A2BE4">
                              <w:br/>
                              <w:t>Enter an email address or contact number here</w:t>
                            </w:r>
                          </w:p>
                          <w:p w:rsidR="00947027" w:rsidRDefault="00947027" w:rsidP="00947027">
                            <w:pPr>
                              <w:rPr>
                                <w:b/>
                                <w:bCs/>
                              </w:rPr>
                            </w:pPr>
                          </w:p>
                          <w:p w:rsidR="00947027" w:rsidRPr="001A2BE4" w:rsidRDefault="00947027" w:rsidP="00947027">
                            <w:r w:rsidRPr="001A2BE4">
                              <w:rPr>
                                <w:b/>
                                <w:bCs/>
                              </w:rPr>
                              <w:t>Add a web address here</w:t>
                            </w:r>
                          </w:p>
                          <w:p w:rsidR="00947027" w:rsidRDefault="00947027"/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" o:spid="_x0000_s1027" type="#_x0000_t202" style="position:absolute;margin-left:.4pt;margin-top:32.05pt;width:628pt;height:224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" filled="f" stroked="f" strokeweight=".5pt">
                <v:textbox inset="0,0,0,0">
                  <w:txbxContent>
                    <w:p w:rsidR="00947027" w:rsidRDefault="00947027" w:rsidP="00947027">
                      <w:pPr>
                        <w:spacing w:after="0"/>
                      </w:pPr>
                      <w:r w:rsidRPr="001A2BE4">
                        <w:t xml:space="preserve">Use this space to enter some details about what you’re offering. </w:t>
                      </w:r>
                      <w:r>
                        <w:br/>
                      </w:r>
                      <w:r w:rsidRPr="001A2BE4">
                        <w:t xml:space="preserve">Use this space to enter some details about what you’re offering. </w:t>
                      </w:r>
                      <w:r>
                        <w:br/>
                      </w:r>
                      <w:r w:rsidRPr="001A2BE4">
                        <w:t>Use this space to enter some details about what you’re offering.</w:t>
                      </w:r>
                    </w:p>
                    <w:p w:rsidR="00947027" w:rsidRDefault="00947027" w:rsidP="00947027">
                      <w:pPr>
                        <w:spacing w:after="0"/>
                      </w:pPr>
                    </w:p>
                    <w:p w:rsidR="00947027" w:rsidRPr="001A2BE4" w:rsidRDefault="00947027" w:rsidP="00947027">
                      <w:pPr>
                        <w:spacing w:after="0"/>
                      </w:pPr>
                      <w:r w:rsidRPr="001A2BE4">
                        <w:t>Enter the date here</w:t>
                      </w:r>
                      <w:r w:rsidRPr="001A2BE4">
                        <w:br/>
                        <w:t>Enter the location here</w:t>
                      </w:r>
                      <w:r w:rsidRPr="001A2BE4">
                        <w:br/>
                        <w:t>Enter an email address or contact number here</w:t>
                      </w:r>
                    </w:p>
                    <w:p w:rsidR="00947027" w:rsidRDefault="00947027" w:rsidP="00947027">
                      <w:pPr>
                        <w:rPr>
                          <w:b/>
                          <w:bCs/>
                        </w:rPr>
                      </w:pPr>
                    </w:p>
                    <w:p w:rsidR="00947027" w:rsidRPr="001A2BE4" w:rsidRDefault="00947027" w:rsidP="00947027">
                      <w:r w:rsidRPr="001A2BE4">
                        <w:rPr>
                          <w:b/>
                          <w:bCs/>
                        </w:rPr>
                        <w:t>Add a web address here</w:t>
                      </w:r>
                    </w:p>
                    <w:p w:rsidR="00947027" w:rsidRDefault="00947027"/>
                  </w:txbxContent>
                </v:textbox>
              </v:shape>
            </w:pict>
          </mc:Fallback>
        </mc:AlternateContent>
      </w:r>
    </w:p>
    <w:p w:rsidR="00947027" w:rsidRPr="001A2BE4" w:rsidRDefault="00947027" w:rsidP="001A2BE4"/>
    <w:sectPr w:rsidR="00947027" w:rsidRPr="001A2BE4" w:rsidSect="005C4C4E">
      <w:footerReference w:type="even" r:id="rId7"/>
      <w:footerReference w:type="default" r:id="rId8"/>
      <w:headerReference w:type="first" r:id="rId9"/>
      <w:footerReference w:type="first" r:id="rId10"/>
      <w:pgSz w:w="16820" w:h="23800"/>
      <w:pgMar w:top="14175" w:right="3402" w:bottom="1701" w:left="992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230DD" w:rsidRDefault="002230DD" w:rsidP="004421FB">
      <w:r>
        <w:separator/>
      </w:r>
    </w:p>
  </w:endnote>
  <w:endnote w:type="continuationSeparator" w:id="0">
    <w:p w:rsidR="002230DD" w:rsidRDefault="002230DD" w:rsidP="004421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B0604020202020204"/>
    <w:charset w:val="00"/>
    <w:family w:val="roman"/>
    <w:pitch w:val="variable"/>
    <w:sig w:usb0="E0002EFF" w:usb1="C000785B" w:usb2="00000009" w:usb3="00000000" w:csb0="000001FF" w:csb1="00000000"/>
  </w:font>
  <w:font w:name="Lucida Grande">
    <w:panose1 w:val="020B0600040502020204"/>
    <w:charset w:val="00"/>
    <w:family w:val="roman"/>
    <w:notTrueType/>
    <w:pitch w:val="default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A1163" w:rsidRDefault="00AA1163" w:rsidP="004421FB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AA1163" w:rsidRDefault="00AA1163" w:rsidP="004421FB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A1163" w:rsidRDefault="00AA1163" w:rsidP="00AA1163">
    <w:pPr>
      <w:pStyle w:val="Footer"/>
      <w:ind w:left="-1800"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A1163" w:rsidRDefault="00AA1163" w:rsidP="004421FB">
    <w:pPr>
      <w:pStyle w:val="Footer"/>
      <w:ind w:left="-18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230DD" w:rsidRDefault="002230DD" w:rsidP="004421FB">
      <w:r>
        <w:separator/>
      </w:r>
    </w:p>
  </w:footnote>
  <w:footnote w:type="continuationSeparator" w:id="0">
    <w:p w:rsidR="002230DD" w:rsidRDefault="002230DD" w:rsidP="004421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A1163" w:rsidRDefault="00AA1163" w:rsidP="004421FB">
    <w:pPr>
      <w:pStyle w:val="Header"/>
      <w:ind w:left="-1800"/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351704B4">
          <wp:simplePos x="0" y="0"/>
          <wp:positionH relativeFrom="column">
            <wp:posOffset>-706120</wp:posOffset>
          </wp:positionH>
          <wp:positionV relativeFrom="paragraph">
            <wp:posOffset>-38100</wp:posOffset>
          </wp:positionV>
          <wp:extent cx="10810239" cy="15163570"/>
          <wp:effectExtent l="0" t="0" r="0" b="635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port Headers_8.15cmx21xcm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810239" cy="151635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2660"/>
    <w:rsid w:val="000D31EF"/>
    <w:rsid w:val="00127123"/>
    <w:rsid w:val="001A2BE4"/>
    <w:rsid w:val="001B2421"/>
    <w:rsid w:val="001C1A99"/>
    <w:rsid w:val="002029E3"/>
    <w:rsid w:val="002230DD"/>
    <w:rsid w:val="002D029A"/>
    <w:rsid w:val="00350B8C"/>
    <w:rsid w:val="00362929"/>
    <w:rsid w:val="003D3D60"/>
    <w:rsid w:val="004421FB"/>
    <w:rsid w:val="0049489D"/>
    <w:rsid w:val="005C4C4E"/>
    <w:rsid w:val="00610282"/>
    <w:rsid w:val="006C03E4"/>
    <w:rsid w:val="00813295"/>
    <w:rsid w:val="00947027"/>
    <w:rsid w:val="009C494B"/>
    <w:rsid w:val="00A24C8D"/>
    <w:rsid w:val="00AA1163"/>
    <w:rsid w:val="00CA2660"/>
    <w:rsid w:val="00CF5F07"/>
    <w:rsid w:val="00D33439"/>
    <w:rsid w:val="00D41EC6"/>
    <w:rsid w:val="00D80F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aliases w:val="Body copy"/>
    <w:qFormat/>
    <w:rsid w:val="00D80F55"/>
    <w:pPr>
      <w:spacing w:after="200"/>
    </w:pPr>
    <w:rPr>
      <w:rFonts w:ascii="Arial" w:hAnsi="Arial"/>
      <w:color w:val="152D5D"/>
      <w:sz w:val="40"/>
    </w:rPr>
  </w:style>
  <w:style w:type="paragraph" w:styleId="Heading1">
    <w:name w:val="heading 1"/>
    <w:basedOn w:val="Normal"/>
    <w:next w:val="Normal"/>
    <w:link w:val="Heading1Char"/>
    <w:uiPriority w:val="9"/>
    <w:rsid w:val="000D31EF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EB5D0B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rsid w:val="000D31EF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EB5D0B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421FB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421FB"/>
  </w:style>
  <w:style w:type="paragraph" w:styleId="Footer">
    <w:name w:val="footer"/>
    <w:basedOn w:val="Normal"/>
    <w:link w:val="FooterChar"/>
    <w:uiPriority w:val="99"/>
    <w:unhideWhenUsed/>
    <w:rsid w:val="004421FB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421FB"/>
  </w:style>
  <w:style w:type="paragraph" w:styleId="BalloonText">
    <w:name w:val="Balloon Text"/>
    <w:basedOn w:val="Normal"/>
    <w:link w:val="BalloonTextChar"/>
    <w:uiPriority w:val="99"/>
    <w:semiHidden/>
    <w:unhideWhenUsed/>
    <w:rsid w:val="004421FB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421FB"/>
    <w:rPr>
      <w:rFonts w:ascii="Lucida Grande" w:hAnsi="Lucida Grande" w:cs="Lucida Grande"/>
      <w:sz w:val="18"/>
      <w:szCs w:val="18"/>
    </w:rPr>
  </w:style>
  <w:style w:type="character" w:styleId="PageNumber">
    <w:name w:val="page number"/>
    <w:basedOn w:val="DefaultParagraphFont"/>
    <w:uiPriority w:val="99"/>
    <w:semiHidden/>
    <w:unhideWhenUsed/>
    <w:rsid w:val="004421FB"/>
  </w:style>
  <w:style w:type="paragraph" w:customStyle="1" w:styleId="PosterTitle">
    <w:name w:val="Poster Title"/>
    <w:uiPriority w:val="4"/>
    <w:qFormat/>
    <w:rsid w:val="00D80F55"/>
    <w:pPr>
      <w:spacing w:after="560" w:line="204" w:lineRule="auto"/>
    </w:pPr>
    <w:rPr>
      <w:rFonts w:ascii="Impact" w:eastAsiaTheme="minorHAnsi" w:hAnsi="Impact"/>
      <w:caps/>
      <w:noProof/>
      <w:color w:val="152D5D"/>
      <w:sz w:val="120"/>
      <w:szCs w:val="22"/>
    </w:rPr>
  </w:style>
  <w:style w:type="paragraph" w:customStyle="1" w:styleId="LTASub-heading1">
    <w:name w:val="LTA Sub-heading 1"/>
    <w:uiPriority w:val="5"/>
    <w:rsid w:val="00D33439"/>
    <w:pPr>
      <w:spacing w:before="360" w:line="204" w:lineRule="auto"/>
    </w:pPr>
    <w:rPr>
      <w:rFonts w:ascii="Impact" w:eastAsiaTheme="minorHAnsi" w:hAnsi="Impact"/>
      <w:caps/>
      <w:noProof/>
      <w:color w:val="EB5D0B"/>
      <w:sz w:val="28"/>
      <w:szCs w:val="22"/>
    </w:rPr>
  </w:style>
  <w:style w:type="paragraph" w:customStyle="1" w:styleId="LTASub-heading2">
    <w:name w:val="LTA Sub-heading 2"/>
    <w:uiPriority w:val="6"/>
    <w:rsid w:val="00D33439"/>
    <w:pPr>
      <w:spacing w:before="320"/>
    </w:pPr>
    <w:rPr>
      <w:rFonts w:ascii="Impact" w:eastAsiaTheme="minorHAnsi" w:hAnsi="Impact"/>
      <w:noProof/>
      <w:color w:val="EB5D0B"/>
      <w:sz w:val="22"/>
      <w:szCs w:val="22"/>
    </w:rPr>
  </w:style>
  <w:style w:type="paragraph" w:customStyle="1" w:styleId="LTASub-heading3">
    <w:name w:val="LTA Sub-heading 3"/>
    <w:basedOn w:val="LTASub-heading2"/>
    <w:uiPriority w:val="7"/>
    <w:rsid w:val="00AA1163"/>
    <w:rPr>
      <w:rFonts w:ascii="Arial" w:hAnsi="Arial" w:cs="Arial"/>
      <w:b/>
    </w:rPr>
  </w:style>
  <w:style w:type="character" w:customStyle="1" w:styleId="Heading1Char">
    <w:name w:val="Heading 1 Char"/>
    <w:basedOn w:val="DefaultParagraphFont"/>
    <w:link w:val="Heading1"/>
    <w:uiPriority w:val="9"/>
    <w:rsid w:val="000D31EF"/>
    <w:rPr>
      <w:rFonts w:asciiTheme="majorHAnsi" w:eastAsiaTheme="majorEastAsia" w:hAnsiTheme="majorHAnsi" w:cstheme="majorBidi"/>
      <w:color w:val="EB5D0B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D31EF"/>
    <w:rPr>
      <w:rFonts w:asciiTheme="majorHAnsi" w:eastAsiaTheme="majorEastAsia" w:hAnsiTheme="majorHAnsi" w:cstheme="majorBidi"/>
      <w:color w:val="EB5D0B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CBF6378B-AAFD-7C45-A19D-2804D3FF12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LTA=Serves Session Poster 4.dotx</Template>
  <TotalTime>0</TotalTime>
  <Pages>1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LTA</Company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Craig S</dc:creator>
  <cp:lastModifiedBy>Craig S</cp:lastModifiedBy>
  <cp:revision>2</cp:revision>
  <dcterms:created xsi:type="dcterms:W3CDTF">2020-02-12T10:26:00Z</dcterms:created>
  <dcterms:modified xsi:type="dcterms:W3CDTF">2020-02-12T10:26:00Z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name="NXPowerLiteLastOptimized" pid="2">
    <vt:lpwstr>402546</vt:lpwstr>
  </property>
  <property fmtid="{D5CDD505-2E9C-101B-9397-08002B2CF9AE}" name="NXPowerLiteSettings" pid="3">
    <vt:lpwstr>C7000400038000</vt:lpwstr>
  </property>
  <property fmtid="{D5CDD505-2E9C-101B-9397-08002B2CF9AE}" name="NXPowerLiteVersion" pid="4">
    <vt:lpwstr>S9.0.3</vt:lpwstr>
  </property>
</Properties>
</file>